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9F7" w:rsidRPr="00F33417" w:rsidRDefault="006619F7" w:rsidP="004458D5">
      <w:pPr>
        <w:shd w:val="clear" w:color="auto" w:fill="FFFFFF"/>
        <w:spacing w:after="0" w:line="240" w:lineRule="auto"/>
        <w:ind w:left="5387"/>
        <w:rPr>
          <w:rFonts w:ascii="Times New Roman" w:hAnsi="Times New Roman"/>
          <w:sz w:val="28"/>
          <w:szCs w:val="28"/>
          <w:lang w:eastAsia="uk-UA"/>
        </w:rPr>
      </w:pPr>
      <w:r w:rsidRPr="00C41495">
        <w:rPr>
          <w:rFonts w:ascii="Georgia" w:hAnsi="Georgia"/>
          <w:b/>
          <w:bCs/>
          <w:color w:val="333333"/>
          <w:sz w:val="23"/>
          <w:szCs w:val="23"/>
          <w:lang w:eastAsia="uk-UA"/>
        </w:rPr>
        <w:t> </w:t>
      </w:r>
      <w:r>
        <w:rPr>
          <w:rFonts w:ascii="Times New Roman" w:hAnsi="Times New Roman"/>
          <w:bCs/>
          <w:sz w:val="28"/>
          <w:szCs w:val="28"/>
          <w:lang w:eastAsia="uk-UA"/>
        </w:rPr>
        <w:t>ЗАТВЕРДЖЕНО</w:t>
      </w:r>
    </w:p>
    <w:p w:rsidR="006619F7" w:rsidRPr="00F33417" w:rsidRDefault="006619F7" w:rsidP="004458D5">
      <w:pPr>
        <w:shd w:val="clear" w:color="auto" w:fill="FFFFFF"/>
        <w:spacing w:after="0" w:line="240" w:lineRule="auto"/>
        <w:ind w:left="5387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33417">
        <w:rPr>
          <w:rFonts w:ascii="Times New Roman" w:hAnsi="Times New Roman"/>
          <w:sz w:val="28"/>
          <w:szCs w:val="28"/>
          <w:lang w:eastAsia="uk-UA"/>
        </w:rPr>
        <w:t xml:space="preserve">Рішення виконавчого комітету </w:t>
      </w:r>
    </w:p>
    <w:p w:rsidR="006619F7" w:rsidRPr="00F33417" w:rsidRDefault="006619F7" w:rsidP="004458D5">
      <w:pPr>
        <w:shd w:val="clear" w:color="auto" w:fill="FFFFFF"/>
        <w:spacing w:after="0" w:line="240" w:lineRule="auto"/>
        <w:ind w:left="5387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33417">
        <w:rPr>
          <w:rFonts w:ascii="Times New Roman" w:hAnsi="Times New Roman"/>
          <w:sz w:val="28"/>
          <w:szCs w:val="28"/>
          <w:lang w:eastAsia="uk-UA"/>
        </w:rPr>
        <w:t>Дмитрівської сільської ради</w:t>
      </w:r>
    </w:p>
    <w:p w:rsidR="006619F7" w:rsidRPr="00C41495" w:rsidRDefault="006619F7" w:rsidP="004458D5">
      <w:pPr>
        <w:shd w:val="clear" w:color="auto" w:fill="FFFFFF"/>
        <w:spacing w:after="270" w:line="240" w:lineRule="auto"/>
        <w:rPr>
          <w:rFonts w:ascii="Georgia" w:hAnsi="Georgia"/>
          <w:color w:val="333333"/>
          <w:sz w:val="23"/>
          <w:szCs w:val="23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                                                                      30</w:t>
      </w:r>
      <w:r w:rsidRPr="00F33417">
        <w:rPr>
          <w:rFonts w:ascii="Times New Roman" w:hAnsi="Times New Roman"/>
          <w:sz w:val="28"/>
          <w:szCs w:val="28"/>
          <w:lang w:eastAsia="uk-UA"/>
        </w:rPr>
        <w:t xml:space="preserve"> вересня 2026  року № </w:t>
      </w:r>
      <w:r>
        <w:rPr>
          <w:rFonts w:ascii="Times New Roman" w:hAnsi="Times New Roman"/>
          <w:sz w:val="28"/>
          <w:szCs w:val="28"/>
          <w:lang w:eastAsia="uk-UA"/>
        </w:rPr>
        <w:t>124</w:t>
      </w:r>
    </w:p>
    <w:p w:rsidR="006619F7" w:rsidRDefault="006619F7" w:rsidP="00F82F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</w:p>
    <w:p w:rsidR="006619F7" w:rsidRPr="004458D5" w:rsidRDefault="006619F7" w:rsidP="00F82FD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4458D5">
        <w:rPr>
          <w:rFonts w:ascii="Times New Roman" w:hAnsi="Times New Roman"/>
          <w:b/>
          <w:bCs/>
          <w:sz w:val="28"/>
          <w:szCs w:val="28"/>
          <w:lang w:eastAsia="uk-UA"/>
        </w:rPr>
        <w:t>ПОСАДОВИЙ СКЛАД</w:t>
      </w:r>
    </w:p>
    <w:p w:rsidR="006619F7" w:rsidRPr="00C41495" w:rsidRDefault="006619F7" w:rsidP="00F82FD9">
      <w:pPr>
        <w:shd w:val="clear" w:color="auto" w:fill="FFFFFF"/>
        <w:spacing w:after="0" w:line="240" w:lineRule="auto"/>
        <w:jc w:val="center"/>
        <w:rPr>
          <w:rFonts w:ascii="Georgia" w:hAnsi="Georgia"/>
          <w:color w:val="333333"/>
          <w:sz w:val="23"/>
          <w:szCs w:val="23"/>
          <w:lang w:eastAsia="uk-UA"/>
        </w:rPr>
      </w:pPr>
      <w:r w:rsidRPr="004458D5">
        <w:rPr>
          <w:rFonts w:ascii="Times New Roman" w:hAnsi="Times New Roman"/>
          <w:b/>
          <w:bCs/>
          <w:sz w:val="28"/>
          <w:szCs w:val="28"/>
          <w:lang w:eastAsia="uk-UA"/>
        </w:rPr>
        <w:t>штабу Дмитрівської сільської ради з ліквідації наслідків надзвичайної ситуації місцевого рівня</w:t>
      </w:r>
      <w:r w:rsidRPr="00C41495">
        <w:rPr>
          <w:rFonts w:ascii="Georgia" w:hAnsi="Georgia"/>
          <w:color w:val="333333"/>
          <w:sz w:val="23"/>
          <w:szCs w:val="23"/>
          <w:lang w:eastAsia="uk-UA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604"/>
        <w:gridCol w:w="6065"/>
      </w:tblGrid>
      <w:tr w:rsidR="006619F7" w:rsidRPr="00894778" w:rsidTr="00DF52AA">
        <w:tc>
          <w:tcPr>
            <w:tcW w:w="3078" w:type="dxa"/>
            <w:shd w:val="clear" w:color="auto" w:fill="FFFFFF"/>
            <w:vAlign w:val="center"/>
          </w:tcPr>
          <w:p w:rsidR="006619F7" w:rsidRPr="00C91740" w:rsidRDefault="006619F7" w:rsidP="00C917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91740"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Посада у складі</w:t>
            </w:r>
          </w:p>
          <w:p w:rsidR="006619F7" w:rsidRPr="00C91740" w:rsidRDefault="006619F7" w:rsidP="00C91740">
            <w:pPr>
              <w:spacing w:after="27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91740"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штабу з ліквідації наслідків НС</w:t>
            </w:r>
          </w:p>
        </w:tc>
        <w:tc>
          <w:tcPr>
            <w:tcW w:w="6561" w:type="dxa"/>
            <w:shd w:val="clear" w:color="auto" w:fill="FFFFFF"/>
            <w:vAlign w:val="center"/>
          </w:tcPr>
          <w:p w:rsidR="006619F7" w:rsidRPr="00C91740" w:rsidRDefault="006619F7" w:rsidP="00C917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91740"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Штатна посада</w:t>
            </w:r>
          </w:p>
        </w:tc>
      </w:tr>
      <w:tr w:rsidR="006619F7" w:rsidRPr="00894778" w:rsidTr="00DF52AA">
        <w:trPr>
          <w:trHeight w:val="4511"/>
        </w:trPr>
        <w:tc>
          <w:tcPr>
            <w:tcW w:w="9639" w:type="dxa"/>
            <w:gridSpan w:val="2"/>
            <w:shd w:val="clear" w:color="auto" w:fill="FFFFFF"/>
            <w:vAlign w:val="center"/>
          </w:tcPr>
          <w:p w:rsidR="006619F7" w:rsidRPr="00C91740" w:rsidRDefault="006619F7" w:rsidP="00C414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91740"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                                                       </w:t>
            </w:r>
          </w:p>
          <w:tbl>
            <w:tblPr>
              <w:tblW w:w="964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805"/>
              <w:gridCol w:w="240"/>
              <w:gridCol w:w="6600"/>
            </w:tblGrid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C4149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Начальник штабу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C4149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 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F82FD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начальник відділу містобудування, архітектури, житлово-комунального господарства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, благоустрою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та цивільного захисту Дмитрівської сільської ради</w:t>
                  </w:r>
                </w:p>
              </w:tc>
            </w:tr>
            <w:tr w:rsidR="006619F7" w:rsidRPr="00894778" w:rsidTr="00537AA3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C4149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961B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082DD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РОБОЧІ ГРУПИ ШТАБУ:</w:t>
                  </w:r>
                </w:p>
              </w:tc>
            </w:tr>
            <w:tr w:rsidR="006619F7" w:rsidRPr="00894778" w:rsidTr="00961B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082DD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C4149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                          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Група аналізу ситуації і підготовки даних:</w:t>
                  </w: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C4149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C4149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C4149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головний інспектор 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відділу №3 Кропивницького РУ ЦЗ та ПД ГУ ДСНС України у Кіровоградській області</w:t>
                  </w:r>
                </w:p>
              </w:tc>
            </w:tr>
            <w:tr w:rsidR="006619F7" w:rsidRPr="00894778" w:rsidTr="00472B95">
              <w:tc>
                <w:tcPr>
                  <w:tcW w:w="9645" w:type="dxa"/>
                  <w:gridSpan w:val="3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</w:t>
                  </w: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 xml:space="preserve">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начальник відділу 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val="ru-RU" w:eastAsia="uk-UA"/>
                    </w:rPr>
                    <w:t>”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Центр надання адміністративних послуг</w:t>
                  </w:r>
                  <w:r w:rsidRPr="0095357F">
                    <w:rPr>
                      <w:rFonts w:ascii="Times New Roman" w:hAnsi="Times New Roman"/>
                      <w:sz w:val="28"/>
                      <w:szCs w:val="28"/>
                      <w:lang w:val="ru-RU" w:eastAsia="uk-UA"/>
                    </w:rPr>
                    <w:t>”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апарату Дмитрівської сільської ради</w:t>
                  </w:r>
                </w:p>
              </w:tc>
            </w:tr>
            <w:tr w:rsidR="006619F7" w:rsidRPr="00894778" w:rsidTr="00472B95">
              <w:tc>
                <w:tcPr>
                  <w:tcW w:w="9645" w:type="dxa"/>
                  <w:gridSpan w:val="3"/>
                  <w:vAlign w:val="center"/>
                </w:tcPr>
                <w:p w:rsidR="006619F7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</w:t>
                  </w: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 xml:space="preserve">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інспектор військово-облікового столу апарату Дмитрівської сільської ради</w:t>
                  </w:r>
                </w:p>
              </w:tc>
            </w:tr>
            <w:tr w:rsidR="006619F7" w:rsidRPr="00894778" w:rsidTr="00466465">
              <w:tc>
                <w:tcPr>
                  <w:tcW w:w="9645" w:type="dxa"/>
                  <w:gridSpan w:val="3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                              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Група безпосереднього реагування:</w:t>
                  </w: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702C3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начальник 18 Державної пожежно - рятувальної частини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2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Державного пожежно - рятувального загону Головного Управління Державної служби України з надзвичайних ситуацій у Кіровоградській області</w:t>
                  </w:r>
                </w:p>
              </w:tc>
            </w:tr>
            <w:tr w:rsidR="006619F7" w:rsidRPr="00894778" w:rsidTr="00472B95">
              <w:trPr>
                <w:trHeight w:val="271"/>
              </w:trPr>
              <w:tc>
                <w:tcPr>
                  <w:tcW w:w="9645" w:type="dxa"/>
                  <w:gridSpan w:val="3"/>
                  <w:vAlign w:val="center"/>
                </w:tcPr>
                <w:p w:rsidR="006619F7" w:rsidRPr="00C91740" w:rsidRDefault="006619F7" w:rsidP="0046646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</w:tr>
            <w:tr w:rsidR="006619F7" w:rsidRPr="00894778" w:rsidTr="00472B95">
              <w:trPr>
                <w:trHeight w:val="773"/>
              </w:trPr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619F7" w:rsidRPr="00894778" w:rsidRDefault="006619F7" w:rsidP="008C4B4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начальник відділу земельних відносин апарату Дмитрівської сільської ради</w:t>
                  </w:r>
                </w:p>
              </w:tc>
            </w:tr>
            <w:tr w:rsidR="006619F7" w:rsidRPr="00894778" w:rsidTr="00472B95">
              <w:trPr>
                <w:trHeight w:val="65"/>
              </w:trPr>
              <w:tc>
                <w:tcPr>
                  <w:tcW w:w="9645" w:type="dxa"/>
                  <w:gridSpan w:val="3"/>
                  <w:vAlign w:val="center"/>
                </w:tcPr>
                <w:p w:rsidR="006619F7" w:rsidRPr="00894778" w:rsidRDefault="006619F7" w:rsidP="008C4B4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619F7" w:rsidRPr="00894778" w:rsidTr="00472B95">
              <w:trPr>
                <w:trHeight w:val="669"/>
              </w:trPr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C44B6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заступник 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начальник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а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18 Державної пожежно - рятувальної частини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2</w:t>
                  </w: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Державного пожежно - рятувального загону Головного Управління Державної служби України з надзвичайних ситуацій у Кіровоградській області</w:t>
                  </w:r>
                </w:p>
              </w:tc>
            </w:tr>
            <w:tr w:rsidR="006619F7" w:rsidRPr="00894778" w:rsidTr="00777F0B">
              <w:trPr>
                <w:trHeight w:val="244"/>
              </w:trPr>
              <w:tc>
                <w:tcPr>
                  <w:tcW w:w="9645" w:type="dxa"/>
                  <w:gridSpan w:val="3"/>
                  <w:vAlign w:val="center"/>
                </w:tcPr>
                <w:p w:rsidR="006619F7" w:rsidRDefault="006619F7" w:rsidP="00C44B6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72B95">
              <w:trPr>
                <w:trHeight w:val="811"/>
              </w:trPr>
              <w:tc>
                <w:tcPr>
                  <w:tcW w:w="2805" w:type="dxa"/>
                  <w:vAlign w:val="center"/>
                </w:tcPr>
                <w:p w:rsidR="006619F7" w:rsidRPr="00F82FD9" w:rsidRDefault="006619F7" w:rsidP="00C44B64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C44B6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C44B6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поліцейський офіцер громади сектору взаємодії з громадами відділу превенції Кропивницького РУП ГУ Національної поліції в Кіровоградській області</w:t>
                  </w:r>
                </w:p>
              </w:tc>
            </w:tr>
            <w:tr w:rsidR="006619F7" w:rsidRPr="00894778" w:rsidTr="00184F0C">
              <w:trPr>
                <w:trHeight w:val="177"/>
              </w:trPr>
              <w:tc>
                <w:tcPr>
                  <w:tcW w:w="9645" w:type="dxa"/>
                  <w:gridSpan w:val="3"/>
                </w:tcPr>
                <w:p w:rsidR="006619F7" w:rsidRPr="00702C38" w:rsidRDefault="006619F7" w:rsidP="00C44B6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головний інженер Знам’янського РЕМ ПрАТ “Кіровоградобленерго”</w:t>
                  </w:r>
                </w:p>
              </w:tc>
            </w:tr>
            <w:tr w:rsidR="006619F7" w:rsidRPr="00894778" w:rsidTr="002B021B">
              <w:tc>
                <w:tcPr>
                  <w:tcW w:w="9645" w:type="dxa"/>
                  <w:gridSpan w:val="3"/>
                  <w:vAlign w:val="center"/>
                </w:tcPr>
                <w:p w:rsidR="006619F7" w:rsidRPr="00702C38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к</w:t>
                  </w: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ерівник Філії "Знам’янський райавтодор" ДП "Кіровоградський облавтодор" ВАТ "ДАК "Автомобільні дороги України"</w:t>
                  </w:r>
                </w:p>
              </w:tc>
            </w:tr>
            <w:tr w:rsidR="006619F7" w:rsidRPr="00894778" w:rsidTr="0090374B">
              <w:tc>
                <w:tcPr>
                  <w:tcW w:w="9645" w:type="dxa"/>
                  <w:gridSpan w:val="3"/>
                  <w:vAlign w:val="center"/>
                </w:tcPr>
                <w:p w:rsidR="006619F7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головний спеціаліст відділу державного нагляду за дотриманням санітарного законодавства Кропивницького районного управління Головного управління Держпродспоживслужби в Кіровоградській області</w:t>
                  </w:r>
                </w:p>
              </w:tc>
            </w:tr>
            <w:tr w:rsidR="006619F7" w:rsidRPr="00894778" w:rsidTr="00707AF4">
              <w:tc>
                <w:tcPr>
                  <w:tcW w:w="9645" w:type="dxa"/>
                  <w:gridSpan w:val="3"/>
                  <w:vAlign w:val="center"/>
                </w:tcPr>
                <w:p w:rsidR="006619F7" w:rsidRPr="00702C38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B70AD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</w:tcPr>
                <w:p w:rsidR="006619F7" w:rsidRPr="00894778" w:rsidRDefault="006619F7" w:rsidP="008C4B4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лісничий Дмитрівського лісництва </w:t>
                  </w:r>
                  <w:r w:rsidRPr="0089477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Чорноліського надлісництва філії ”Чорноліське лісове господарство” Державного спеціалізованого господарського підприємства  ”Ліси України”</w:t>
                  </w:r>
                  <w:r w:rsidRPr="00894778">
                    <w:t xml:space="preserve"> </w:t>
                  </w:r>
                </w:p>
              </w:tc>
            </w:tr>
            <w:tr w:rsidR="006619F7" w:rsidRPr="00894778" w:rsidTr="0020662B">
              <w:tc>
                <w:tcPr>
                  <w:tcW w:w="9645" w:type="dxa"/>
                  <w:gridSpan w:val="3"/>
                  <w:vAlign w:val="center"/>
                </w:tcPr>
                <w:p w:rsidR="006619F7" w:rsidRPr="00894778" w:rsidRDefault="006619F7" w:rsidP="008C4B4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894778" w:rsidRDefault="006619F7" w:rsidP="00466465">
                  <w:pPr>
                    <w:spacing w:after="0"/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894778" w:rsidRDefault="006619F7" w:rsidP="00466465">
                  <w:pPr>
                    <w:spacing w:after="0"/>
                  </w:pPr>
                  <w:r w:rsidRPr="00894778">
                    <w:t>-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894778" w:rsidRDefault="006619F7" w:rsidP="0046646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4778">
                    <w:rPr>
                      <w:rFonts w:ascii="Times New Roman" w:hAnsi="Times New Roman"/>
                      <w:sz w:val="28"/>
                      <w:szCs w:val="28"/>
                    </w:rPr>
                    <w:t>головний інженер Знам’янського управління з експлуатації газового господарства Кропивницької філії ТОВ ”Газорозподільні мережі України”</w:t>
                  </w:r>
                </w:p>
              </w:tc>
            </w:tr>
            <w:tr w:rsidR="006619F7" w:rsidRPr="00894778" w:rsidTr="00C8185C">
              <w:tc>
                <w:tcPr>
                  <w:tcW w:w="9645" w:type="dxa"/>
                  <w:gridSpan w:val="3"/>
                </w:tcPr>
                <w:p w:rsidR="006619F7" w:rsidRPr="00894778" w:rsidRDefault="006619F7" w:rsidP="0046646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завідувач Кропивницького районного відділу ДУ ”Кіровоградський обласний центр контролю та профілактики хвороб Міністерства охорони здоров’я України”</w:t>
                  </w:r>
                </w:p>
              </w:tc>
            </w:tr>
            <w:tr w:rsidR="006619F7" w:rsidRPr="00894778" w:rsidTr="00824648">
              <w:tc>
                <w:tcPr>
                  <w:tcW w:w="9645" w:type="dxa"/>
                  <w:gridSpan w:val="3"/>
                  <w:vAlign w:val="center"/>
                </w:tcPr>
                <w:p w:rsidR="006619F7" w:rsidRPr="00702C38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702C38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EC32D1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завідувач Знам’янського відділу Кропивнцької районної державної лікарні ветеринарної медицини</w:t>
                  </w:r>
                </w:p>
              </w:tc>
            </w:tr>
            <w:tr w:rsidR="006619F7" w:rsidRPr="00894778" w:rsidTr="00F0749F">
              <w:tc>
                <w:tcPr>
                  <w:tcW w:w="9645" w:type="dxa"/>
                  <w:gridSpan w:val="3"/>
                  <w:vAlign w:val="center"/>
                </w:tcPr>
                <w:p w:rsidR="006619F7" w:rsidRPr="00EC32D1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46646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46646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46646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завідувач </w:t>
                  </w: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Дмитрівськ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ої</w:t>
                  </w: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амбулаторі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ї</w:t>
                  </w:r>
                  <w:r w:rsidRPr="00702C38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загальної практики – сімейної медицини</w:t>
                  </w:r>
                </w:p>
              </w:tc>
            </w:tr>
            <w:tr w:rsidR="006619F7" w:rsidRPr="00894778" w:rsidTr="007A5EBE">
              <w:tc>
                <w:tcPr>
                  <w:tcW w:w="9645" w:type="dxa"/>
                  <w:gridSpan w:val="3"/>
                  <w:vAlign w:val="center"/>
                </w:tcPr>
                <w:p w:rsidR="006619F7" w:rsidRDefault="006619F7" w:rsidP="0046646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                                         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Організаційна група:</w:t>
                  </w: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секретар Дмитрівської сільської ради</w:t>
                  </w:r>
                </w:p>
              </w:tc>
            </w:tr>
            <w:tr w:rsidR="006619F7" w:rsidRPr="00894778" w:rsidTr="00683F74">
              <w:tc>
                <w:tcPr>
                  <w:tcW w:w="9645" w:type="dxa"/>
                  <w:gridSpan w:val="3"/>
                  <w:vAlign w:val="center"/>
                </w:tcPr>
                <w:p w:rsidR="006619F7" w:rsidRPr="00C91740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</w:tr>
            <w:tr w:rsidR="006619F7" w:rsidRPr="00894778" w:rsidTr="0057383A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Члени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</w:tcPr>
                <w:p w:rsidR="006619F7" w:rsidRPr="00894778" w:rsidRDefault="006619F7" w:rsidP="008C4B4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начальник відділу соціального захисту  населення Дмитрівської сільської ради</w:t>
                  </w: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</w:t>
                  </w:r>
                  <w:r w:rsidRPr="00B340FA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Члени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спеціаліст – еколог відділу містобудування, архітектури, житлово-комунального господарства, благоустрою та цивільного захисту Дмитрівської сільської ради</w:t>
                  </w:r>
                </w:p>
              </w:tc>
            </w:tr>
            <w:tr w:rsidR="006619F7" w:rsidRPr="00894778" w:rsidTr="00AE302D">
              <w:trPr>
                <w:trHeight w:val="205"/>
              </w:trPr>
              <w:tc>
                <w:tcPr>
                  <w:tcW w:w="9645" w:type="dxa"/>
                  <w:gridSpan w:val="3"/>
                  <w:vAlign w:val="center"/>
                </w:tcPr>
                <w:p w:rsidR="006619F7" w:rsidRPr="00C91740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</w:t>
                  </w: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</w:tr>
            <w:tr w:rsidR="006619F7" w:rsidRPr="008947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                                     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Група управління резервом сил:</w:t>
                  </w:r>
                </w:p>
              </w:tc>
            </w:tr>
            <w:tr w:rsidR="006619F7" w:rsidRPr="00894778" w:rsidTr="00472B95">
              <w:trPr>
                <w:trHeight w:val="821"/>
              </w:trPr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головний спеціаліст </w:t>
                  </w:r>
                  <w:r w:rsidRPr="008C4B45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відділу містобудування, архітектури, житлово-комунального господарства, благоустрою та цивільного захисту Дмитрівської сільської ради</w:t>
                  </w:r>
                </w:p>
              </w:tc>
            </w:tr>
            <w:tr w:rsidR="006619F7" w:rsidRPr="00894778" w:rsidTr="00AA1DEC">
              <w:trPr>
                <w:trHeight w:val="163"/>
              </w:trPr>
              <w:tc>
                <w:tcPr>
                  <w:tcW w:w="9645" w:type="dxa"/>
                  <w:gridSpan w:val="3"/>
                  <w:vAlign w:val="center"/>
                </w:tcPr>
                <w:p w:rsidR="006619F7" w:rsidRDefault="006619F7" w:rsidP="00472B9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B340FA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староста села Цибулеве Дмитрівської сільської ради</w:t>
                  </w:r>
                </w:p>
              </w:tc>
            </w:tr>
            <w:tr w:rsidR="006619F7" w:rsidRPr="00894778" w:rsidTr="00445BC9">
              <w:tc>
                <w:tcPr>
                  <w:tcW w:w="9645" w:type="dxa"/>
                  <w:gridSpan w:val="3"/>
                  <w:vAlign w:val="center"/>
                </w:tcPr>
                <w:p w:rsidR="006619F7" w:rsidRPr="00B340FA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472B9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472B9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472B9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3218E6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староста села Іванківці, села Заломи, села Юхимове Дмитрівської сільської ради</w:t>
                  </w:r>
                </w:p>
              </w:tc>
            </w:tr>
            <w:tr w:rsidR="006619F7" w:rsidRPr="00894778" w:rsidTr="00492D71">
              <w:trPr>
                <w:trHeight w:val="291"/>
              </w:trPr>
              <w:tc>
                <w:tcPr>
                  <w:tcW w:w="9645" w:type="dxa"/>
                  <w:gridSpan w:val="3"/>
                  <w:vAlign w:val="center"/>
                </w:tcPr>
                <w:p w:rsidR="006619F7" w:rsidRPr="003218E6" w:rsidRDefault="006619F7" w:rsidP="00472B9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                               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Група матеріально-технічного забезпечення:</w:t>
                  </w: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3218E6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начальник відділу економічного розвитку,  інвестицій та комунальної власності апарату Дмитрівської сільської ради</w:t>
                  </w:r>
                </w:p>
              </w:tc>
            </w:tr>
            <w:tr w:rsidR="006619F7" w:rsidRPr="00894778" w:rsidTr="00AF37E1">
              <w:tc>
                <w:tcPr>
                  <w:tcW w:w="9645" w:type="dxa"/>
                  <w:gridSpan w:val="3"/>
                  <w:vAlign w:val="center"/>
                </w:tcPr>
                <w:p w:rsidR="006619F7" w:rsidRPr="003218E6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головний спеціаліст відділу</w:t>
                  </w:r>
                  <w:r w:rsidRPr="003218E6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економічного розвитку,  інвестицій та комунальної власності апарату Дмитрівської сільської ради</w:t>
                  </w:r>
                </w:p>
              </w:tc>
            </w:tr>
            <w:tr w:rsidR="006619F7" w:rsidRPr="00894778" w:rsidTr="00DC0678">
              <w:tc>
                <w:tcPr>
                  <w:tcW w:w="9645" w:type="dxa"/>
                  <w:gridSpan w:val="3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472B95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</w:t>
                  </w:r>
                  <w:r w:rsidRPr="003218E6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головний спеціаліст відділу</w:t>
                  </w:r>
                  <w:r w:rsidRPr="003218E6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містобудування, архітектури, житлово-комунального господарства, благоустрою та цивільного захисту Дмитрівської сільської ради</w:t>
                  </w:r>
                </w:p>
              </w:tc>
            </w:tr>
            <w:tr w:rsidR="006619F7" w:rsidRPr="00894778" w:rsidTr="00553ACC">
              <w:tc>
                <w:tcPr>
                  <w:tcW w:w="9645" w:type="dxa"/>
                  <w:gridSpan w:val="3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                                   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Група організації зв’язку та оповіщення:</w:t>
                  </w: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2844A6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2844A6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директор Дмитрівського комунального підприємства Дмитрівської сільської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ради </w:t>
                  </w:r>
                  <w:r w:rsidRPr="002844A6">
                    <w:rPr>
                      <w:rFonts w:ascii="Times New Roman" w:hAnsi="Times New Roman"/>
                      <w:sz w:val="28"/>
                      <w:szCs w:val="28"/>
                      <w:lang w:val="ru-RU" w:eastAsia="uk-UA"/>
                    </w:rPr>
                    <w:t>”</w:t>
                  </w:r>
                  <w:r w:rsidRPr="002844A6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Сількомунгосп</w:t>
                  </w:r>
                  <w:r w:rsidRPr="002844A6">
                    <w:rPr>
                      <w:rFonts w:ascii="Times New Roman" w:hAnsi="Times New Roman"/>
                      <w:sz w:val="28"/>
                      <w:szCs w:val="28"/>
                      <w:lang w:val="ru-RU" w:eastAsia="uk-UA"/>
                    </w:rPr>
                    <w:t>”</w:t>
                  </w:r>
                </w:p>
              </w:tc>
            </w:tr>
            <w:tr w:rsidR="006619F7" w:rsidRPr="00894778" w:rsidTr="0095437F">
              <w:tc>
                <w:tcPr>
                  <w:tcW w:w="9645" w:type="dxa"/>
                  <w:gridSpan w:val="3"/>
                  <w:vAlign w:val="center"/>
                </w:tcPr>
                <w:p w:rsidR="006619F7" w:rsidRPr="002844A6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2805" w:type="dxa"/>
                  <w:vAlign w:val="center"/>
                </w:tcPr>
                <w:p w:rsidR="006619F7" w:rsidRPr="00F82FD9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vAlign w:val="center"/>
                </w:tcPr>
                <w:p w:rsidR="006619F7" w:rsidRPr="00C91740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провід</w:t>
                  </w: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ний спеціаліст </w:t>
                  </w:r>
                  <w:r w:rsidRPr="003218E6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відділу містобудування, архітектури, житлово-комунального господарства, благоустрою та цивільного захисту Дмитрівської сільської ради</w:t>
                  </w:r>
                </w:p>
              </w:tc>
            </w:tr>
            <w:tr w:rsidR="006619F7" w:rsidRPr="00894778" w:rsidTr="00697C0A">
              <w:tc>
                <w:tcPr>
                  <w:tcW w:w="9645" w:type="dxa"/>
                  <w:gridSpan w:val="3"/>
                  <w:vAlign w:val="center"/>
                </w:tcPr>
                <w:p w:rsidR="006619F7" w:rsidRDefault="006619F7" w:rsidP="008C4B4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9B4448">
              <w:tc>
                <w:tcPr>
                  <w:tcW w:w="9645" w:type="dxa"/>
                  <w:gridSpan w:val="3"/>
                  <w:vAlign w:val="center"/>
                </w:tcPr>
                <w:p w:rsidR="006619F7" w:rsidRDefault="006619F7" w:rsidP="000717C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0717C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Група взаємодії з населенням та засобами масової інформації</w:t>
                  </w:r>
                </w:p>
              </w:tc>
            </w:tr>
            <w:tr w:rsidR="006619F7" w:rsidRPr="00894778" w:rsidTr="00504AF5">
              <w:tc>
                <w:tcPr>
                  <w:tcW w:w="2805" w:type="dxa"/>
                  <w:vAlign w:val="center"/>
                </w:tcPr>
                <w:p w:rsidR="006619F7" w:rsidRPr="00F82FD9" w:rsidRDefault="006619F7" w:rsidP="000717C9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0717C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19F7" w:rsidRPr="00894778" w:rsidRDefault="006619F7" w:rsidP="000717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начальник відділу культури, туризму та охорони культурної спадщини Дмитрівської сільської ради</w:t>
                  </w:r>
                </w:p>
              </w:tc>
            </w:tr>
            <w:tr w:rsidR="006619F7" w:rsidRPr="00894778" w:rsidTr="00E05B9D">
              <w:tc>
                <w:tcPr>
                  <w:tcW w:w="9645" w:type="dxa"/>
                  <w:gridSpan w:val="3"/>
                  <w:vAlign w:val="center"/>
                </w:tcPr>
                <w:p w:rsidR="006619F7" w:rsidRPr="00894778" w:rsidRDefault="006619F7" w:rsidP="000717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619F7" w:rsidRPr="00894778" w:rsidTr="00700637">
              <w:tc>
                <w:tcPr>
                  <w:tcW w:w="2805" w:type="dxa"/>
                  <w:vAlign w:val="center"/>
                </w:tcPr>
                <w:p w:rsidR="006619F7" w:rsidRPr="00F82FD9" w:rsidRDefault="006619F7" w:rsidP="000717C9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0717C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19F7" w:rsidRPr="00894778" w:rsidRDefault="006619F7" w:rsidP="000717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начальник юридичного відділу апарату Дмитрівської сільської ради</w:t>
                  </w:r>
                </w:p>
              </w:tc>
            </w:tr>
            <w:tr w:rsidR="006619F7" w:rsidRPr="00894778" w:rsidTr="000717C9">
              <w:trPr>
                <w:trHeight w:val="244"/>
              </w:trPr>
              <w:tc>
                <w:tcPr>
                  <w:tcW w:w="9645" w:type="dxa"/>
                  <w:gridSpan w:val="3"/>
                  <w:vAlign w:val="center"/>
                </w:tcPr>
                <w:p w:rsidR="006619F7" w:rsidRPr="000717C9" w:rsidRDefault="006619F7" w:rsidP="000717C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>
              <w:tc>
                <w:tcPr>
                  <w:tcW w:w="9645" w:type="dxa"/>
                  <w:gridSpan w:val="3"/>
                  <w:vAlign w:val="center"/>
                </w:tcPr>
                <w:p w:rsidR="006619F7" w:rsidRPr="00F82FD9" w:rsidRDefault="006619F7" w:rsidP="00AE302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 xml:space="preserve">Група представників </w:t>
                  </w: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с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і</w:t>
                  </w: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ль</w:t>
                  </w:r>
                  <w:r w:rsidRPr="00F82FD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uk-UA"/>
                    </w:rPr>
                    <w:t>ської ради, установ та організацій:</w:t>
                  </w:r>
                </w:p>
              </w:tc>
            </w:tr>
            <w:tr w:rsidR="006619F7" w:rsidRPr="00894778" w:rsidTr="00FE5166">
              <w:tc>
                <w:tcPr>
                  <w:tcW w:w="2805" w:type="dxa"/>
                  <w:vAlign w:val="center"/>
                </w:tcPr>
                <w:p w:rsidR="006619F7" w:rsidRPr="00F82FD9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Керівник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19F7" w:rsidRPr="00894778" w:rsidRDefault="006619F7" w:rsidP="00AE302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начальник фінансового відділу </w:t>
                  </w: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Дмитрівської сільської ради</w:t>
                  </w:r>
                  <w:r w:rsidRPr="0089477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6619F7" w:rsidRPr="00894778" w:rsidTr="0004090C">
              <w:tc>
                <w:tcPr>
                  <w:tcW w:w="9645" w:type="dxa"/>
                  <w:gridSpan w:val="3"/>
                  <w:vAlign w:val="center"/>
                </w:tcPr>
                <w:p w:rsidR="006619F7" w:rsidRPr="00C91740" w:rsidRDefault="006619F7" w:rsidP="000717C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6619F7" w:rsidRPr="00894778" w:rsidTr="00F61CDF">
              <w:tc>
                <w:tcPr>
                  <w:tcW w:w="2805" w:type="dxa"/>
                  <w:vAlign w:val="center"/>
                </w:tcPr>
                <w:p w:rsidR="006619F7" w:rsidRPr="00F82FD9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</w:tc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19F7" w:rsidRPr="00894778" w:rsidRDefault="006619F7" w:rsidP="00AE302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начальник відділу освіти, молоді та спорту Дмитрівської сільської ради</w:t>
                  </w:r>
                </w:p>
              </w:tc>
            </w:tr>
            <w:tr w:rsidR="006619F7" w:rsidRPr="00894778" w:rsidTr="00F74AAB">
              <w:tc>
                <w:tcPr>
                  <w:tcW w:w="9645" w:type="dxa"/>
                  <w:gridSpan w:val="3"/>
                  <w:vAlign w:val="center"/>
                </w:tcPr>
                <w:p w:rsidR="006619F7" w:rsidRPr="00894778" w:rsidRDefault="006619F7" w:rsidP="00AE302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619F7" w:rsidRPr="00894778" w:rsidTr="00AD6AAC">
              <w:tc>
                <w:tcPr>
                  <w:tcW w:w="2805" w:type="dxa"/>
                  <w:vAlign w:val="center"/>
                </w:tcPr>
                <w:p w:rsidR="006619F7" w:rsidRPr="00F82FD9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</w:pPr>
                  <w:r w:rsidRPr="00F82FD9">
                    <w:rPr>
                      <w:rFonts w:ascii="Times New Roman" w:hAnsi="Times New Roman"/>
                      <w:b/>
                      <w:sz w:val="28"/>
                      <w:szCs w:val="28"/>
                      <w:lang w:eastAsia="uk-UA"/>
                    </w:rPr>
                    <w:t> Член групи</w:t>
                  </w:r>
                </w:p>
              </w:tc>
              <w:tc>
                <w:tcPr>
                  <w:tcW w:w="240" w:type="dxa"/>
                  <w:vAlign w:val="center"/>
                </w:tcPr>
                <w:p w:rsidR="006619F7" w:rsidRPr="00C91740" w:rsidRDefault="006619F7" w:rsidP="00AE302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  <w:r w:rsidRPr="00C91740"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–</w:t>
                  </w:r>
                </w:p>
                <w:p w:rsidR="006619F7" w:rsidRPr="00C91740" w:rsidRDefault="006619F7" w:rsidP="00AE302D">
                  <w:pPr>
                    <w:spacing w:after="270" w:line="240" w:lineRule="auto"/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</w:pPr>
                </w:p>
              </w:tc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19F7" w:rsidRPr="00894778" w:rsidRDefault="006619F7" w:rsidP="00AE302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директор комунальної установи </w:t>
                  </w: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  <w:t>”</w:t>
                  </w: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Центр надання соціальних послуг</w:t>
                  </w: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  <w:t>”</w:t>
                  </w:r>
                  <w:r w:rsidRPr="00894778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Дмитрівської сільської ради Кропивницького району Кіровоградської області</w:t>
                  </w:r>
                </w:p>
              </w:tc>
            </w:tr>
          </w:tbl>
          <w:p w:rsidR="006619F7" w:rsidRPr="00C91740" w:rsidRDefault="006619F7" w:rsidP="00DF52AA">
            <w:pPr>
              <w:spacing w:after="27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91740"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 </w:t>
            </w:r>
          </w:p>
        </w:tc>
      </w:tr>
    </w:tbl>
    <w:p w:rsidR="006619F7" w:rsidRDefault="006619F7" w:rsidP="00DF52AA">
      <w:pPr>
        <w:jc w:val="center"/>
      </w:pPr>
      <w:r>
        <w:t>________________</w:t>
      </w:r>
      <w:bookmarkStart w:id="0" w:name="_GoBack"/>
      <w:bookmarkEnd w:id="0"/>
    </w:p>
    <w:p w:rsidR="006619F7" w:rsidRDefault="006619F7"/>
    <w:p w:rsidR="006619F7" w:rsidRDefault="006619F7"/>
    <w:p w:rsidR="006619F7" w:rsidRDefault="006619F7"/>
    <w:sectPr w:rsidR="006619F7" w:rsidSect="00643B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3D55"/>
    <w:rsid w:val="0004090C"/>
    <w:rsid w:val="000717C9"/>
    <w:rsid w:val="00082DD4"/>
    <w:rsid w:val="00184F0C"/>
    <w:rsid w:val="00191685"/>
    <w:rsid w:val="0020662B"/>
    <w:rsid w:val="002844A6"/>
    <w:rsid w:val="002B021B"/>
    <w:rsid w:val="003218E6"/>
    <w:rsid w:val="003D3D55"/>
    <w:rsid w:val="004458D5"/>
    <w:rsid w:val="00445BC9"/>
    <w:rsid w:val="00466465"/>
    <w:rsid w:val="00472B95"/>
    <w:rsid w:val="00492D71"/>
    <w:rsid w:val="004A5077"/>
    <w:rsid w:val="004B70AD"/>
    <w:rsid w:val="00504AF5"/>
    <w:rsid w:val="00537AA3"/>
    <w:rsid w:val="00553ACC"/>
    <w:rsid w:val="0057383A"/>
    <w:rsid w:val="005C27A6"/>
    <w:rsid w:val="00643B63"/>
    <w:rsid w:val="006619F7"/>
    <w:rsid w:val="00683F74"/>
    <w:rsid w:val="00697C0A"/>
    <w:rsid w:val="006A4041"/>
    <w:rsid w:val="00700637"/>
    <w:rsid w:val="00702C38"/>
    <w:rsid w:val="00707AF4"/>
    <w:rsid w:val="0073352B"/>
    <w:rsid w:val="00777F0B"/>
    <w:rsid w:val="007A5EBE"/>
    <w:rsid w:val="00824648"/>
    <w:rsid w:val="00894778"/>
    <w:rsid w:val="008C4B45"/>
    <w:rsid w:val="0090374B"/>
    <w:rsid w:val="0095357F"/>
    <w:rsid w:val="0095437F"/>
    <w:rsid w:val="00961B78"/>
    <w:rsid w:val="009B4448"/>
    <w:rsid w:val="00AA1DEC"/>
    <w:rsid w:val="00AD6AAC"/>
    <w:rsid w:val="00AE302D"/>
    <w:rsid w:val="00AF37E1"/>
    <w:rsid w:val="00B340FA"/>
    <w:rsid w:val="00B83FB5"/>
    <w:rsid w:val="00BE4A0B"/>
    <w:rsid w:val="00C41495"/>
    <w:rsid w:val="00C44B64"/>
    <w:rsid w:val="00C8185C"/>
    <w:rsid w:val="00C8324C"/>
    <w:rsid w:val="00C91740"/>
    <w:rsid w:val="00DC0678"/>
    <w:rsid w:val="00DF52AA"/>
    <w:rsid w:val="00E05B9D"/>
    <w:rsid w:val="00EB38A3"/>
    <w:rsid w:val="00EC32D1"/>
    <w:rsid w:val="00F0749F"/>
    <w:rsid w:val="00F33417"/>
    <w:rsid w:val="00F61CDF"/>
    <w:rsid w:val="00F74AAB"/>
    <w:rsid w:val="00F82FD9"/>
    <w:rsid w:val="00FE5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63"/>
    <w:pPr>
      <w:spacing w:after="160" w:line="259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83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24E"/>
    <w:rPr>
      <w:rFonts w:ascii="Times New Roman" w:hAnsi="Times New Roman"/>
      <w:sz w:val="0"/>
      <w:szCs w:val="0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88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126</TotalTime>
  <Pages>4</Pages>
  <Words>776</Words>
  <Characters>4427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17</cp:revision>
  <cp:lastPrinted>2026-10-08T06:26:00Z</cp:lastPrinted>
  <dcterms:created xsi:type="dcterms:W3CDTF">2026-09-11T12:47:00Z</dcterms:created>
  <dcterms:modified xsi:type="dcterms:W3CDTF">2026-10-08T06:28:00Z</dcterms:modified>
</cp:coreProperties>
</file>