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1A" w:rsidRPr="00FA2F3B" w:rsidRDefault="009D671A" w:rsidP="00FA2F3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FA2F3B">
        <w:rPr>
          <w:rFonts w:ascii="Times New Roman" w:hAnsi="Times New Roman"/>
          <w:sz w:val="28"/>
          <w:szCs w:val="28"/>
          <w:lang w:eastAsia="ru-RU"/>
        </w:rPr>
        <w:t>ЗАТВЕРДЖЕНО</w:t>
      </w:r>
    </w:p>
    <w:p w:rsidR="009D671A" w:rsidRPr="00FA2F3B" w:rsidRDefault="009D671A" w:rsidP="00FA2F3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Рішення виконавчого комітету </w:t>
      </w:r>
    </w:p>
    <w:p w:rsidR="009D671A" w:rsidRPr="00FA2F3B" w:rsidRDefault="009D671A" w:rsidP="00FA2F3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 Дмитрівської сільської ради</w:t>
      </w:r>
    </w:p>
    <w:p w:rsidR="009D671A" w:rsidRPr="00FA2F3B" w:rsidRDefault="009D671A" w:rsidP="00FA2F3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A2F3B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>03 липня</w:t>
      </w:r>
      <w:r w:rsidRPr="00FA2F3B">
        <w:rPr>
          <w:rFonts w:ascii="Times New Roman" w:hAnsi="Times New Roman"/>
          <w:sz w:val="28"/>
          <w:szCs w:val="28"/>
          <w:lang w:eastAsia="ru-RU"/>
        </w:rPr>
        <w:t xml:space="preserve"> 2026 року №</w:t>
      </w:r>
      <w:r>
        <w:rPr>
          <w:rFonts w:ascii="Times New Roman" w:hAnsi="Times New Roman"/>
          <w:sz w:val="28"/>
          <w:szCs w:val="28"/>
          <w:lang w:eastAsia="ru-RU"/>
        </w:rPr>
        <w:t xml:space="preserve"> 81</w:t>
      </w:r>
    </w:p>
    <w:p w:rsidR="009D671A" w:rsidRDefault="009D671A" w:rsidP="00FA2F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671A" w:rsidRPr="00FA2F3B" w:rsidRDefault="009D671A" w:rsidP="00FA2F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ПОТРЕБА</w:t>
      </w:r>
    </w:p>
    <w:p w:rsidR="009D671A" w:rsidRPr="00FA2F3B" w:rsidRDefault="009D671A" w:rsidP="00FA2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A2F3B">
        <w:rPr>
          <w:rFonts w:ascii="Times New Roman" w:hAnsi="Times New Roman"/>
          <w:b/>
          <w:bCs/>
          <w:sz w:val="28"/>
          <w:szCs w:val="28"/>
          <w:lang w:eastAsia="ru-RU"/>
        </w:rPr>
        <w:t>у фонді захисних споруд цивільного захисту</w:t>
      </w:r>
    </w:p>
    <w:p w:rsidR="009D671A" w:rsidRDefault="009D671A" w:rsidP="00FA2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Дмитр</w:t>
      </w: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івської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сільської </w:t>
      </w:r>
      <w:r w:rsidRPr="00FA2F3B">
        <w:rPr>
          <w:rFonts w:ascii="Times New Roman" w:hAnsi="Times New Roman"/>
          <w:b/>
          <w:sz w:val="28"/>
          <w:szCs w:val="28"/>
          <w:lang w:eastAsia="ru-RU"/>
        </w:rPr>
        <w:t>територіальної громади</w:t>
      </w:r>
    </w:p>
    <w:p w:rsidR="009D671A" w:rsidRPr="00FA2F3B" w:rsidRDefault="009D671A" w:rsidP="00FA2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A2F3B">
        <w:rPr>
          <w:rFonts w:ascii="Times New Roman" w:hAnsi="Times New Roman"/>
          <w:b/>
          <w:sz w:val="28"/>
          <w:szCs w:val="28"/>
          <w:lang w:eastAsia="ru-RU"/>
        </w:rPr>
        <w:t>Кропивницького району Кіровоградської області</w:t>
      </w:r>
    </w:p>
    <w:p w:rsidR="009D671A" w:rsidRPr="00FA2F3B" w:rsidRDefault="009D671A" w:rsidP="00FA2F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FA2F3B" w:rsidRDefault="009D671A" w:rsidP="00FA2F3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І. Потреба у захисних спорудах цивільного захисту та спорудах подвійного призначення, а також в найпростіших укриттях в особливий період </w:t>
      </w:r>
    </w:p>
    <w:p w:rsidR="009D671A" w:rsidRPr="00FA2F3B" w:rsidRDefault="009D671A" w:rsidP="00FA2F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FA2F3B" w:rsidRDefault="009D671A" w:rsidP="00FA2F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1. Загальна потреба </w:t>
      </w:r>
      <w:r>
        <w:rPr>
          <w:rFonts w:ascii="Times New Roman" w:hAnsi="Times New Roman"/>
          <w:b/>
          <w:sz w:val="28"/>
          <w:szCs w:val="28"/>
          <w:lang w:eastAsia="ru-RU"/>
        </w:rPr>
        <w:t>Дмитр</w:t>
      </w:r>
      <w:r w:rsidRPr="00FA2F3B">
        <w:rPr>
          <w:rFonts w:ascii="Times New Roman" w:hAnsi="Times New Roman"/>
          <w:b/>
          <w:sz w:val="28"/>
          <w:szCs w:val="28"/>
          <w:lang w:eastAsia="ru-RU"/>
        </w:rPr>
        <w:t xml:space="preserve">івської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сільської </w:t>
      </w:r>
      <w:r w:rsidRPr="00FA2F3B">
        <w:rPr>
          <w:rFonts w:ascii="Times New Roman" w:hAnsi="Times New Roman"/>
          <w:b/>
          <w:sz w:val="28"/>
          <w:szCs w:val="28"/>
          <w:lang w:eastAsia="ru-RU"/>
        </w:rPr>
        <w:t>територіальної громади</w:t>
      </w:r>
    </w:p>
    <w:p w:rsidR="009D671A" w:rsidRPr="00FA2F3B" w:rsidRDefault="009D671A" w:rsidP="00FA2F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171"/>
        <w:gridCol w:w="1238"/>
        <w:gridCol w:w="1109"/>
        <w:gridCol w:w="1238"/>
        <w:gridCol w:w="1119"/>
        <w:gridCol w:w="1238"/>
        <w:gridCol w:w="1150"/>
        <w:gridCol w:w="1276"/>
      </w:tblGrid>
      <w:tr w:rsidR="009D671A" w:rsidRPr="005A49CE" w:rsidTr="008F0BDF">
        <w:tc>
          <w:tcPr>
            <w:tcW w:w="851" w:type="dxa"/>
            <w:vMerge w:val="restart"/>
            <w:vAlign w:val="center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Клас/ група</w:t>
            </w:r>
          </w:p>
        </w:tc>
        <w:tc>
          <w:tcPr>
            <w:tcW w:w="4756" w:type="dxa"/>
            <w:gridSpan w:val="4"/>
            <w:vAlign w:val="center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ЗСЦЗ у постійній готовності</w:t>
            </w:r>
          </w:p>
        </w:tc>
        <w:tc>
          <w:tcPr>
            <w:tcW w:w="4783" w:type="dxa"/>
            <w:gridSpan w:val="4"/>
            <w:vAlign w:val="center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інші (ЗСЦЗ та СПП)</w:t>
            </w:r>
          </w:p>
        </w:tc>
      </w:tr>
      <w:tr w:rsidR="009D671A" w:rsidRPr="005A49CE" w:rsidTr="008F0BDF">
        <w:tc>
          <w:tcPr>
            <w:tcW w:w="851" w:type="dxa"/>
            <w:vMerge/>
            <w:vAlign w:val="center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09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38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  <w:tc>
          <w:tcPr>
            <w:tcW w:w="1119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50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76" w:type="dxa"/>
          </w:tcPr>
          <w:p w:rsidR="009D671A" w:rsidRPr="00FA2F3B" w:rsidRDefault="009D671A" w:rsidP="00FA2F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А-ІІІ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А-IV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П-1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П-2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П-3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П-4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П-5 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П-6</w:t>
            </w:r>
          </w:p>
        </w:tc>
        <w:tc>
          <w:tcPr>
            <w:tcW w:w="1171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8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276" w:type="dxa"/>
            <w:vAlign w:val="center"/>
          </w:tcPr>
          <w:p w:rsidR="009D671A" w:rsidRPr="00FA2F3B" w:rsidRDefault="009D671A" w:rsidP="00FA2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2F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9D671A" w:rsidRPr="00FA2F3B" w:rsidRDefault="009D671A" w:rsidP="00FA2F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B30F5C" w:rsidRDefault="009D671A" w:rsidP="00B30F5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30F5C">
        <w:rPr>
          <w:rFonts w:ascii="Times New Roman" w:hAnsi="Times New Roman"/>
          <w:b/>
          <w:sz w:val="28"/>
          <w:szCs w:val="28"/>
          <w:lang w:eastAsia="ru-RU"/>
        </w:rPr>
        <w:t xml:space="preserve">2. Потреба с. </w:t>
      </w:r>
      <w:r>
        <w:rPr>
          <w:rFonts w:ascii="Times New Roman" w:hAnsi="Times New Roman"/>
          <w:b/>
          <w:sz w:val="28"/>
          <w:szCs w:val="28"/>
          <w:lang w:eastAsia="ru-RU"/>
        </w:rPr>
        <w:t>Дмитр</w:t>
      </w:r>
      <w:r w:rsidRPr="00B30F5C">
        <w:rPr>
          <w:rFonts w:ascii="Times New Roman" w:hAnsi="Times New Roman"/>
          <w:b/>
          <w:sz w:val="28"/>
          <w:szCs w:val="28"/>
          <w:lang w:eastAsia="ru-RU"/>
        </w:rPr>
        <w:t>івка</w:t>
      </w:r>
    </w:p>
    <w:p w:rsidR="009D671A" w:rsidRPr="00B30F5C" w:rsidRDefault="009D671A" w:rsidP="00B30F5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171"/>
        <w:gridCol w:w="1238"/>
        <w:gridCol w:w="1109"/>
        <w:gridCol w:w="1238"/>
        <w:gridCol w:w="1119"/>
        <w:gridCol w:w="1238"/>
        <w:gridCol w:w="1150"/>
        <w:gridCol w:w="1276"/>
      </w:tblGrid>
      <w:tr w:rsidR="009D671A" w:rsidRPr="005A49CE" w:rsidTr="008F0BDF">
        <w:tc>
          <w:tcPr>
            <w:tcW w:w="851" w:type="dxa"/>
            <w:vMerge w:val="restart"/>
            <w:vAlign w:val="center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Клас/ група</w:t>
            </w:r>
          </w:p>
        </w:tc>
        <w:tc>
          <w:tcPr>
            <w:tcW w:w="4756" w:type="dxa"/>
            <w:gridSpan w:val="4"/>
            <w:vAlign w:val="center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ЗСЦЗ у постійній готовності</w:t>
            </w:r>
          </w:p>
        </w:tc>
        <w:tc>
          <w:tcPr>
            <w:tcW w:w="4783" w:type="dxa"/>
            <w:gridSpan w:val="4"/>
            <w:vAlign w:val="center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інші (ЗСЦЗ та СПП)</w:t>
            </w:r>
          </w:p>
        </w:tc>
      </w:tr>
      <w:tr w:rsidR="009D671A" w:rsidRPr="005A49CE" w:rsidTr="008F0BDF">
        <w:tc>
          <w:tcPr>
            <w:tcW w:w="851" w:type="dxa"/>
            <w:vMerge/>
            <w:vAlign w:val="center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09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38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  <w:tc>
          <w:tcPr>
            <w:tcW w:w="1119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50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76" w:type="dxa"/>
          </w:tcPr>
          <w:p w:rsidR="009D671A" w:rsidRPr="00B30F5C" w:rsidRDefault="009D671A" w:rsidP="00B30F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А-IV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П-1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П-2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П-3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П-4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П-5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П-6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B30F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9D671A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B30F5C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30F5C">
        <w:rPr>
          <w:rFonts w:ascii="Times New Roman" w:hAnsi="Times New Roman"/>
          <w:b/>
          <w:sz w:val="28"/>
          <w:szCs w:val="28"/>
          <w:lang w:eastAsia="ru-RU"/>
        </w:rPr>
        <w:t xml:space="preserve">2. Потреба с. </w:t>
      </w:r>
      <w:r>
        <w:rPr>
          <w:rFonts w:ascii="Times New Roman" w:hAnsi="Times New Roman"/>
          <w:b/>
          <w:sz w:val="28"/>
          <w:szCs w:val="28"/>
          <w:lang w:eastAsia="ru-RU"/>
        </w:rPr>
        <w:t>Іванківці</w:t>
      </w:r>
    </w:p>
    <w:p w:rsidR="009D671A" w:rsidRPr="00B30F5C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171"/>
        <w:gridCol w:w="1238"/>
        <w:gridCol w:w="1109"/>
        <w:gridCol w:w="1238"/>
        <w:gridCol w:w="1119"/>
        <w:gridCol w:w="1238"/>
        <w:gridCol w:w="1150"/>
        <w:gridCol w:w="1276"/>
      </w:tblGrid>
      <w:tr w:rsidR="009D671A" w:rsidRPr="005A49CE" w:rsidTr="008F0BDF">
        <w:tc>
          <w:tcPr>
            <w:tcW w:w="851" w:type="dxa"/>
            <w:vMerge w:val="restart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Клас/ група</w:t>
            </w:r>
          </w:p>
        </w:tc>
        <w:tc>
          <w:tcPr>
            <w:tcW w:w="4756" w:type="dxa"/>
            <w:gridSpan w:val="4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ЗСЦЗ у постійній готовності</w:t>
            </w:r>
          </w:p>
        </w:tc>
        <w:tc>
          <w:tcPr>
            <w:tcW w:w="4783" w:type="dxa"/>
            <w:gridSpan w:val="4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інші (ЗСЦЗ та СПП)</w:t>
            </w:r>
          </w:p>
        </w:tc>
      </w:tr>
      <w:tr w:rsidR="009D671A" w:rsidRPr="005A49CE" w:rsidTr="008F0BDF">
        <w:tc>
          <w:tcPr>
            <w:tcW w:w="851" w:type="dxa"/>
            <w:vMerge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09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  <w:tc>
          <w:tcPr>
            <w:tcW w:w="1119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50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76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А-IV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П-1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П-2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П-3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П-4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П-5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П-6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9D671A" w:rsidRPr="00B30F5C" w:rsidRDefault="009D671A" w:rsidP="00B30F5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B30F5C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30F5C">
        <w:rPr>
          <w:rFonts w:ascii="Times New Roman" w:hAnsi="Times New Roman"/>
          <w:b/>
          <w:sz w:val="28"/>
          <w:szCs w:val="28"/>
          <w:lang w:eastAsia="ru-RU"/>
        </w:rPr>
        <w:t xml:space="preserve">2. Потреба с. </w:t>
      </w:r>
      <w:r>
        <w:rPr>
          <w:rFonts w:ascii="Times New Roman" w:hAnsi="Times New Roman"/>
          <w:b/>
          <w:sz w:val="28"/>
          <w:szCs w:val="28"/>
          <w:lang w:eastAsia="ru-RU"/>
        </w:rPr>
        <w:t>Цибулеве</w:t>
      </w:r>
    </w:p>
    <w:p w:rsidR="009D671A" w:rsidRPr="00B30F5C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171"/>
        <w:gridCol w:w="1238"/>
        <w:gridCol w:w="1109"/>
        <w:gridCol w:w="1238"/>
        <w:gridCol w:w="1119"/>
        <w:gridCol w:w="1238"/>
        <w:gridCol w:w="1150"/>
        <w:gridCol w:w="1276"/>
      </w:tblGrid>
      <w:tr w:rsidR="009D671A" w:rsidRPr="005A49CE" w:rsidTr="008F0BDF">
        <w:tc>
          <w:tcPr>
            <w:tcW w:w="851" w:type="dxa"/>
            <w:vMerge w:val="restart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Клас/ група</w:t>
            </w:r>
          </w:p>
        </w:tc>
        <w:tc>
          <w:tcPr>
            <w:tcW w:w="4756" w:type="dxa"/>
            <w:gridSpan w:val="4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ЗСЦЗ у постійній готовності</w:t>
            </w:r>
          </w:p>
        </w:tc>
        <w:tc>
          <w:tcPr>
            <w:tcW w:w="4783" w:type="dxa"/>
            <w:gridSpan w:val="4"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інші (ЗСЦЗ та СПП)</w:t>
            </w:r>
          </w:p>
        </w:tc>
      </w:tr>
      <w:tr w:rsidR="009D671A" w:rsidRPr="005A49CE" w:rsidTr="008F0BDF">
        <w:tc>
          <w:tcPr>
            <w:tcW w:w="851" w:type="dxa"/>
            <w:vMerge/>
            <w:vAlign w:val="center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09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  <w:tc>
          <w:tcPr>
            <w:tcW w:w="1119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кількість, одиниць</w:t>
            </w:r>
          </w:p>
        </w:tc>
        <w:tc>
          <w:tcPr>
            <w:tcW w:w="1238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одиниць</w:t>
            </w:r>
          </w:p>
        </w:tc>
        <w:tc>
          <w:tcPr>
            <w:tcW w:w="1150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місткість, осіб</w:t>
            </w:r>
          </w:p>
        </w:tc>
        <w:tc>
          <w:tcPr>
            <w:tcW w:w="1276" w:type="dxa"/>
          </w:tcPr>
          <w:p w:rsidR="009D671A" w:rsidRPr="00B30F5C" w:rsidRDefault="009D671A" w:rsidP="008F0BD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із них з системою регенерації повітря (ІІІ режимом), осіб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А-ІІІ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А-IV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П-1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П-2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П-3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П-4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П-5 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51" w:type="dxa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П-6</w:t>
            </w:r>
          </w:p>
        </w:tc>
        <w:tc>
          <w:tcPr>
            <w:tcW w:w="1171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8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0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76" w:type="dxa"/>
            <w:vAlign w:val="center"/>
          </w:tcPr>
          <w:p w:rsidR="009D671A" w:rsidRPr="00B30F5C" w:rsidRDefault="009D671A" w:rsidP="008F0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30F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9D671A" w:rsidRPr="00B30F5C" w:rsidRDefault="009D671A" w:rsidP="00590F4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Default="009D671A" w:rsidP="00CA7C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CA7C4C" w:rsidRDefault="009D671A" w:rsidP="00CA7C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A7C4C">
        <w:rPr>
          <w:rFonts w:ascii="Times New Roman" w:hAnsi="Times New Roman"/>
          <w:b/>
          <w:sz w:val="28"/>
          <w:szCs w:val="28"/>
          <w:lang w:eastAsia="ru-RU"/>
        </w:rPr>
        <w:t>ІІ. Потреба у первинних (мобільних) укриттях</w:t>
      </w:r>
    </w:p>
    <w:p w:rsidR="009D671A" w:rsidRPr="00CA7C4C" w:rsidRDefault="009D671A" w:rsidP="00CA7C4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2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1"/>
        <w:gridCol w:w="3716"/>
        <w:gridCol w:w="2736"/>
        <w:gridCol w:w="3016"/>
      </w:tblGrid>
      <w:tr w:rsidR="009D671A" w:rsidRPr="005A49CE" w:rsidTr="008F0BDF">
        <w:tc>
          <w:tcPr>
            <w:tcW w:w="801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7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Категорія та найменування населених пунктів</w:t>
            </w:r>
          </w:p>
        </w:tc>
        <w:tc>
          <w:tcPr>
            <w:tcW w:w="273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Загальна кількість первинних (мобільних) укриттів, одиниць</w:t>
            </w:r>
          </w:p>
        </w:tc>
        <w:tc>
          <w:tcPr>
            <w:tcW w:w="30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Загальна місткість, осіб</w:t>
            </w:r>
          </w:p>
        </w:tc>
      </w:tr>
      <w:tr w:rsidR="009D671A" w:rsidRPr="005A49CE" w:rsidTr="008F0BDF">
        <w:tc>
          <w:tcPr>
            <w:tcW w:w="801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D671A" w:rsidRPr="005A49CE" w:rsidTr="008F0BDF">
        <w:tc>
          <w:tcPr>
            <w:tcW w:w="801" w:type="dxa"/>
          </w:tcPr>
          <w:p w:rsidR="009D671A" w:rsidRPr="00CA7C4C" w:rsidRDefault="009D671A" w:rsidP="00CA7C4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716" w:type="dxa"/>
          </w:tcPr>
          <w:p w:rsidR="009D671A" w:rsidRPr="00CA7C4C" w:rsidRDefault="009D671A" w:rsidP="00CA7C4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_________________________ </w:t>
            </w:r>
          </w:p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(категорія та найменування населеного пункту)</w:t>
            </w:r>
          </w:p>
        </w:tc>
        <w:tc>
          <w:tcPr>
            <w:tcW w:w="273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9D671A" w:rsidRPr="005A49CE" w:rsidTr="008F0BDF">
        <w:tc>
          <w:tcPr>
            <w:tcW w:w="801" w:type="dxa"/>
          </w:tcPr>
          <w:p w:rsidR="009D671A" w:rsidRPr="00CA7C4C" w:rsidRDefault="009D671A" w:rsidP="00CA7C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</w:tcPr>
          <w:p w:rsidR="009D671A" w:rsidRPr="00CA7C4C" w:rsidRDefault="009D671A" w:rsidP="00CA7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uk-UA"/>
              </w:rPr>
            </w:pPr>
            <w:r w:rsidRPr="00CA7C4C">
              <w:rPr>
                <w:rFonts w:ascii="Times New Roman" w:hAnsi="Times New Roman"/>
                <w:color w:val="000000"/>
                <w:sz w:val="23"/>
                <w:szCs w:val="23"/>
                <w:lang w:eastAsia="uk-UA"/>
              </w:rPr>
              <w:t xml:space="preserve">ЗАГАЛОМ: </w:t>
            </w:r>
          </w:p>
        </w:tc>
        <w:tc>
          <w:tcPr>
            <w:tcW w:w="273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16" w:type="dxa"/>
          </w:tcPr>
          <w:p w:rsidR="009D671A" w:rsidRPr="00CA7C4C" w:rsidRDefault="009D671A" w:rsidP="00CA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A7C4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9D671A" w:rsidRDefault="009D671A" w:rsidP="00CA7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Default="009D671A" w:rsidP="00CA7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Pr="00CA7C4C" w:rsidRDefault="009D671A" w:rsidP="00CA7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D671A" w:rsidRDefault="009D671A" w:rsidP="00D13E23">
      <w:pPr>
        <w:jc w:val="center"/>
      </w:pPr>
      <w:r w:rsidRPr="00CA7C4C">
        <w:rPr>
          <w:rFonts w:ascii="Times New Roman" w:hAnsi="Times New Roman"/>
          <w:b/>
          <w:sz w:val="28"/>
          <w:szCs w:val="28"/>
          <w:lang w:eastAsia="ru-RU"/>
        </w:rPr>
        <w:t>__________________________</w:t>
      </w:r>
      <w:bookmarkStart w:id="0" w:name="_GoBack"/>
      <w:bookmarkEnd w:id="0"/>
      <w:r w:rsidRPr="00CA7C4C">
        <w:rPr>
          <w:rFonts w:ascii="Times New Roman" w:hAnsi="Times New Roman"/>
          <w:b/>
          <w:sz w:val="28"/>
          <w:szCs w:val="28"/>
          <w:lang w:eastAsia="ru-RU"/>
        </w:rPr>
        <w:t>____________</w:t>
      </w:r>
    </w:p>
    <w:sectPr w:rsidR="009D671A" w:rsidSect="003175D1">
      <w:headerReference w:type="even" r:id="rId6"/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71A" w:rsidRDefault="009D671A">
      <w:r>
        <w:separator/>
      </w:r>
    </w:p>
  </w:endnote>
  <w:endnote w:type="continuationSeparator" w:id="0">
    <w:p w:rsidR="009D671A" w:rsidRDefault="009D6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71A" w:rsidRDefault="009D671A">
      <w:r>
        <w:separator/>
      </w:r>
    </w:p>
  </w:footnote>
  <w:footnote w:type="continuationSeparator" w:id="0">
    <w:p w:rsidR="009D671A" w:rsidRDefault="009D6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1A" w:rsidRDefault="009D671A" w:rsidP="003526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671A" w:rsidRDefault="009D671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1A" w:rsidRDefault="009D671A" w:rsidP="003526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D671A" w:rsidRDefault="009D671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BC1"/>
    <w:rsid w:val="000A7FB9"/>
    <w:rsid w:val="002E3F83"/>
    <w:rsid w:val="003175D1"/>
    <w:rsid w:val="00352657"/>
    <w:rsid w:val="00590F45"/>
    <w:rsid w:val="005A49CE"/>
    <w:rsid w:val="007B6286"/>
    <w:rsid w:val="008F0BDF"/>
    <w:rsid w:val="00936BC1"/>
    <w:rsid w:val="009D671A"/>
    <w:rsid w:val="00B30F5C"/>
    <w:rsid w:val="00C53B66"/>
    <w:rsid w:val="00CA7C4C"/>
    <w:rsid w:val="00D13E23"/>
    <w:rsid w:val="00FA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8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75D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7D6A"/>
    <w:rPr>
      <w:lang w:val="uk-UA" w:eastAsia="en-US"/>
    </w:rPr>
  </w:style>
  <w:style w:type="character" w:styleId="PageNumber">
    <w:name w:val="page number"/>
    <w:basedOn w:val="DefaultParagraphFont"/>
    <w:uiPriority w:val="99"/>
    <w:rsid w:val="003175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3</Pages>
  <Words>534</Words>
  <Characters>3044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9</cp:revision>
  <dcterms:created xsi:type="dcterms:W3CDTF">2026-07-09T12:30:00Z</dcterms:created>
  <dcterms:modified xsi:type="dcterms:W3CDTF">2026-07-10T10:30:00Z</dcterms:modified>
</cp:coreProperties>
</file>